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F78" w:rsidRPr="008467BE" w:rsidRDefault="00741F78" w:rsidP="008467BE">
      <w:pPr>
        <w:rPr>
          <w:rFonts w:ascii="Times New Roman" w:hAnsi="Times New Roman"/>
          <w:b/>
          <w:sz w:val="28"/>
          <w:szCs w:val="24"/>
          <w:lang w:eastAsia="ru-RU"/>
        </w:rPr>
      </w:pPr>
    </w:p>
    <w:p w:rsidR="00741F78" w:rsidRPr="008467BE" w:rsidRDefault="00741F78" w:rsidP="008467BE">
      <w:pPr>
        <w:pStyle w:val="NoSpacing"/>
        <w:jc w:val="center"/>
        <w:rPr>
          <w:rFonts w:ascii="Times New Roman" w:hAnsi="Times New Roman"/>
          <w:sz w:val="28"/>
          <w:szCs w:val="28"/>
        </w:rPr>
      </w:pPr>
    </w:p>
    <w:p w:rsidR="00741F78" w:rsidRPr="002D7BF9" w:rsidRDefault="00741F78" w:rsidP="0095178B">
      <w:pPr>
        <w:jc w:val="center"/>
        <w:rPr>
          <w:rFonts w:ascii="Times New Roman" w:hAnsi="Times New Roman"/>
          <w:b/>
          <w:sz w:val="28"/>
          <w:szCs w:val="24"/>
          <w:lang w:eastAsia="ru-RU"/>
        </w:rPr>
      </w:pPr>
      <w:r>
        <w:rPr>
          <w:rFonts w:ascii="Times New Roman" w:hAnsi="Times New Roman"/>
          <w:b/>
          <w:sz w:val="28"/>
          <w:szCs w:val="24"/>
          <w:lang w:eastAsia="ru-RU"/>
        </w:rPr>
        <w:t>Урок  по слушанию музыки от 9</w:t>
      </w:r>
      <w:r w:rsidRPr="002D7BF9">
        <w:rPr>
          <w:rFonts w:ascii="Times New Roman" w:hAnsi="Times New Roman"/>
          <w:b/>
          <w:sz w:val="28"/>
          <w:szCs w:val="24"/>
          <w:lang w:eastAsia="ru-RU"/>
        </w:rPr>
        <w:t xml:space="preserve"> апреля.</w:t>
      </w:r>
      <w:r>
        <w:rPr>
          <w:rFonts w:ascii="Times New Roman" w:hAnsi="Times New Roman"/>
          <w:b/>
          <w:sz w:val="28"/>
          <w:szCs w:val="24"/>
          <w:lang w:eastAsia="ru-RU"/>
        </w:rPr>
        <w:t xml:space="preserve"> Вторник.Четверг.</w:t>
      </w:r>
    </w:p>
    <w:p w:rsidR="00741F78" w:rsidRPr="00175622" w:rsidRDefault="00741F78" w:rsidP="0095178B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урока:</w:t>
      </w:r>
      <w:r w:rsidRPr="00175622">
        <w:rPr>
          <w:rFonts w:ascii="Times New Roman" w:hAnsi="Times New Roman"/>
          <w:b/>
          <w:sz w:val="28"/>
          <w:szCs w:val="28"/>
        </w:rPr>
        <w:t xml:space="preserve"> Камиль Сен-Санс (1835-1921)</w:t>
      </w:r>
    </w:p>
    <w:p w:rsidR="00741F78" w:rsidRPr="00175622" w:rsidRDefault="00741F78" w:rsidP="0095178B">
      <w:pPr>
        <w:spacing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75622">
        <w:rPr>
          <w:rFonts w:ascii="Times New Roman" w:hAnsi="Times New Roman"/>
          <w:b/>
          <w:sz w:val="28"/>
          <w:szCs w:val="28"/>
        </w:rPr>
        <w:t>«Карнавал животных»</w:t>
      </w:r>
    </w:p>
    <w:p w:rsidR="00741F78" w:rsidRDefault="00741F78" w:rsidP="0095178B">
      <w:pPr>
        <w:spacing w:line="240" w:lineRule="auto"/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(зоологическая фантазия)</w:t>
      </w:r>
    </w:p>
    <w:p w:rsidR="00741F78" w:rsidRDefault="00741F78" w:rsidP="0095178B">
      <w:pPr>
        <w:spacing w:line="240" w:lineRule="auto"/>
        <w:contextualSpacing/>
        <w:jc w:val="center"/>
        <w:rPr>
          <w:rFonts w:ascii="Times New Roman" w:hAnsi="Times New Roman"/>
          <w:sz w:val="28"/>
        </w:rPr>
      </w:pPr>
    </w:p>
    <w:p w:rsidR="00741F78" w:rsidRDefault="00741F78" w:rsidP="0095178B">
      <w:pPr>
        <w:contextualSpacing/>
        <w:rPr>
          <w:rFonts w:ascii="Times New Roman" w:hAnsi="Times New Roman"/>
          <w:sz w:val="28"/>
        </w:rPr>
      </w:pPr>
      <w:r w:rsidRPr="00212800">
        <w:rPr>
          <w:rFonts w:ascii="Times New Roman" w:hAnsi="Times New Roman"/>
          <w:i/>
          <w:sz w:val="28"/>
        </w:rPr>
        <w:t xml:space="preserve">Сегодня Вы познакомитесь с творчеством замечательного французского композитора </w:t>
      </w:r>
      <w:r w:rsidRPr="00212800">
        <w:rPr>
          <w:rFonts w:ascii="Times New Roman" w:hAnsi="Times New Roman"/>
          <w:b/>
          <w:bCs/>
          <w:i/>
          <w:sz w:val="28"/>
        </w:rPr>
        <w:t>Камиля  Сен-Санса</w:t>
      </w:r>
      <w:r w:rsidRPr="00673EDA">
        <w:rPr>
          <w:rFonts w:ascii="Times New Roman" w:hAnsi="Times New Roman"/>
          <w:sz w:val="28"/>
        </w:rPr>
        <w:t xml:space="preserve">. </w:t>
      </w:r>
    </w:p>
    <w:p w:rsidR="00741F78" w:rsidRDefault="00741F78" w:rsidP="0095178B">
      <w:p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Одно из самых известных сочинений композитора – сюита </w:t>
      </w:r>
      <w:r w:rsidRPr="00212800">
        <w:rPr>
          <w:rFonts w:ascii="Times New Roman" w:hAnsi="Times New Roman"/>
          <w:b/>
          <w:sz w:val="28"/>
        </w:rPr>
        <w:t>«Карнавал животных».</w:t>
      </w:r>
      <w:r>
        <w:rPr>
          <w:rFonts w:ascii="Times New Roman" w:hAnsi="Times New Roman"/>
          <w:sz w:val="28"/>
        </w:rPr>
        <w:t xml:space="preserve"> Сюита означает  произведение из нескольких частей или пьес, объединенных общим замыслом (названием). 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 w:rsidRPr="008169F1">
        <w:rPr>
          <w:rFonts w:ascii="Times New Roman" w:hAnsi="Times New Roman"/>
          <w:b/>
          <w:sz w:val="28"/>
        </w:rPr>
        <w:t>Состав</w:t>
      </w:r>
      <w:r>
        <w:rPr>
          <w:rFonts w:ascii="Times New Roman" w:hAnsi="Times New Roman"/>
          <w:b/>
          <w:sz w:val="28"/>
        </w:rPr>
        <w:t xml:space="preserve"> инструментов</w:t>
      </w:r>
      <w:r w:rsidRPr="008169F1"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 xml:space="preserve"> 2 фортепиано, 2 скрипки, альт, виолончель, контрабас, флейта, кларнет, фисгармония, ксилофон и челеста.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Произведение задумано как остроумная</w:t>
      </w:r>
      <w:r w:rsidRPr="00673ED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музыкальная шутка. Сюита состоит из </w:t>
      </w:r>
      <w:r w:rsidRPr="008169F1">
        <w:rPr>
          <w:rFonts w:ascii="Times New Roman" w:hAnsi="Times New Roman"/>
          <w:b/>
          <w:sz w:val="28"/>
        </w:rPr>
        <w:t>14 миниатюр</w:t>
      </w:r>
      <w:r>
        <w:rPr>
          <w:rFonts w:ascii="Times New Roman" w:hAnsi="Times New Roman"/>
          <w:b/>
          <w:sz w:val="28"/>
        </w:rPr>
        <w:t xml:space="preserve">. </w:t>
      </w:r>
      <w:r w:rsidRPr="00673EDA">
        <w:rPr>
          <w:rFonts w:ascii="Times New Roman" w:hAnsi="Times New Roman"/>
          <w:sz w:val="28"/>
        </w:rPr>
        <w:t>Каждая пьеса</w:t>
      </w:r>
      <w:r>
        <w:rPr>
          <w:rFonts w:ascii="Times New Roman" w:hAnsi="Times New Roman"/>
          <w:sz w:val="28"/>
        </w:rPr>
        <w:t xml:space="preserve"> – музыкальная зарисовка животных или птиц. Звуковые  зарисовки  передают характерные повадки, движения и голоса каждого персонажа. Приёмы звукоподражания помогают  узнавать грозное рычание льва, визгливые крики осла, приглушённый голос кукушки, звонкий щебет птиц, назойливое кудахтанье кур. 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Постарайся послушать </w:t>
      </w:r>
      <w:r w:rsidRPr="002D7BF9">
        <w:rPr>
          <w:rFonts w:ascii="Times New Roman" w:hAnsi="Times New Roman"/>
          <w:b/>
          <w:sz w:val="28"/>
        </w:rPr>
        <w:t>три пьесы</w:t>
      </w:r>
      <w:r>
        <w:rPr>
          <w:rFonts w:ascii="Times New Roman" w:hAnsi="Times New Roman"/>
          <w:sz w:val="28"/>
        </w:rPr>
        <w:t xml:space="preserve"> из сюиты. 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Сначала загадка. Угадай, что это за персонаж?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Устрашающе красив, он свиреп и желтогрив.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Даже хвост совсем не прост – с кисточкою длинный хвост.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Лапы сильны и могучи. Рык несётся выше тучи.</w:t>
      </w:r>
    </w:p>
    <w:p w:rsidR="00741F78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Ведь не зря он – царь зверей в жаркой Африке своей.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Правильно. Это … </w:t>
      </w:r>
    </w:p>
    <w:p w:rsidR="00741F78" w:rsidRDefault="00741F78" w:rsidP="0095178B">
      <w:pPr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Ведь первая пьеса цикла называется  </w:t>
      </w:r>
      <w:r w:rsidRPr="00175622">
        <w:rPr>
          <w:rFonts w:ascii="Times New Roman" w:hAnsi="Times New Roman"/>
          <w:b/>
          <w:sz w:val="28"/>
        </w:rPr>
        <w:t>«Вступление</w:t>
      </w:r>
      <w:r w:rsidRPr="00175622">
        <w:rPr>
          <w:b/>
        </w:rPr>
        <w:t xml:space="preserve">  </w:t>
      </w:r>
      <w:r w:rsidRPr="00175622">
        <w:rPr>
          <w:rFonts w:ascii="Times New Roman" w:hAnsi="Times New Roman"/>
          <w:b/>
          <w:sz w:val="28"/>
        </w:rPr>
        <w:t>или</w:t>
      </w:r>
      <w:r w:rsidRPr="00175622">
        <w:rPr>
          <w:b/>
        </w:rPr>
        <w:t xml:space="preserve"> </w:t>
      </w:r>
      <w:r w:rsidRPr="00175622">
        <w:rPr>
          <w:rFonts w:ascii="Times New Roman" w:hAnsi="Times New Roman"/>
          <w:b/>
          <w:sz w:val="28"/>
        </w:rPr>
        <w:t>Королевский марш льва».</w:t>
      </w:r>
      <w:r>
        <w:rPr>
          <w:rFonts w:ascii="Times New Roman" w:hAnsi="Times New Roman"/>
          <w:sz w:val="28"/>
        </w:rPr>
        <w:t xml:space="preserve"> Найди музыку и послушай.</w:t>
      </w:r>
    </w:p>
    <w:p w:rsidR="00741F78" w:rsidRDefault="00741F78" w:rsidP="0095178B">
      <w:pPr>
        <w:contextualSpacing/>
        <w:jc w:val="both"/>
      </w:pPr>
      <w:r>
        <w:rPr>
          <w:rFonts w:ascii="Times New Roman" w:hAnsi="Times New Roman"/>
          <w:sz w:val="28"/>
        </w:rPr>
        <w:t>Следующая загадка.</w:t>
      </w:r>
      <w:r w:rsidRPr="00B54E76">
        <w:t xml:space="preserve"> 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Ах, какой же он горластый! По утрам кричит вам: «Здравствуй»!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На ногах его сапожки, на ушах висят серёжки,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 xml:space="preserve">На головке гребешок. Кто же это? </w:t>
      </w:r>
      <w:r>
        <w:rPr>
          <w:rFonts w:ascii="Times New Roman" w:hAnsi="Times New Roman"/>
          <w:sz w:val="28"/>
        </w:rPr>
        <w:t>(</w:t>
      </w:r>
      <w:r w:rsidRPr="00B54E76">
        <w:rPr>
          <w:rFonts w:ascii="Times New Roman" w:hAnsi="Times New Roman"/>
          <w:sz w:val="28"/>
        </w:rPr>
        <w:t>Петушок</w:t>
      </w:r>
      <w:r>
        <w:rPr>
          <w:rFonts w:ascii="Times New Roman" w:hAnsi="Times New Roman"/>
          <w:sz w:val="28"/>
        </w:rPr>
        <w:t>)</w:t>
      </w:r>
      <w:r w:rsidRPr="00B54E76">
        <w:rPr>
          <w:rFonts w:ascii="Times New Roman" w:hAnsi="Times New Roman"/>
          <w:sz w:val="28"/>
        </w:rPr>
        <w:t>.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Ну, а Петины подружки – и хохлатки, и пеструшки –</w:t>
      </w:r>
    </w:p>
    <w:p w:rsidR="00741F78" w:rsidRPr="00B54E76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Шумно крыльями мах</w:t>
      </w:r>
      <w:r w:rsidRPr="00B54E76">
        <w:rPr>
          <w:rFonts w:ascii="Times New Roman" w:hAnsi="Times New Roman"/>
          <w:sz w:val="28"/>
        </w:rPr>
        <w:t>али, громко крыльями стучали:</w:t>
      </w:r>
    </w:p>
    <w:p w:rsidR="00741F78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B54E76">
        <w:rPr>
          <w:rFonts w:ascii="Times New Roman" w:hAnsi="Times New Roman"/>
          <w:sz w:val="28"/>
        </w:rPr>
        <w:t>Ко-ко-ко,  ко-ко-ко, нам зерно клевать легко.</w:t>
      </w:r>
    </w:p>
    <w:p w:rsidR="00741F78" w:rsidRDefault="00741F78" w:rsidP="0095178B">
      <w:p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Узнали персонажей?  А пьеса называется </w:t>
      </w:r>
      <w:r w:rsidRPr="00175622">
        <w:rPr>
          <w:rFonts w:ascii="Times New Roman" w:hAnsi="Times New Roman"/>
          <w:b/>
          <w:sz w:val="28"/>
        </w:rPr>
        <w:t>«Куры и петух».</w:t>
      </w:r>
      <w:r>
        <w:rPr>
          <w:rFonts w:ascii="Times New Roman" w:hAnsi="Times New Roman"/>
          <w:sz w:val="28"/>
        </w:rPr>
        <w:t xml:space="preserve"> Музыка передает кудахтанье кур и крики петуха. Вслушайся в музыку.</w:t>
      </w:r>
    </w:p>
    <w:p w:rsidR="00741F78" w:rsidRPr="00175622" w:rsidRDefault="00741F78" w:rsidP="0095178B">
      <w:pPr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 последняя на сегодня пьеса. Но сначала опять загадка.</w:t>
      </w:r>
    </w:p>
    <w:p w:rsidR="00741F78" w:rsidRPr="00175622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175622">
        <w:rPr>
          <w:rFonts w:ascii="Times New Roman" w:hAnsi="Times New Roman"/>
          <w:sz w:val="28"/>
        </w:rPr>
        <w:t>Легко, грациозно и быстро по скалам как ветер несутся,</w:t>
      </w:r>
    </w:p>
    <w:p w:rsidR="00741F78" w:rsidRPr="00175622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175622">
        <w:rPr>
          <w:rFonts w:ascii="Times New Roman" w:hAnsi="Times New Roman"/>
          <w:sz w:val="28"/>
        </w:rPr>
        <w:t>А после спокойно и тихо в долине зелёной пасутся.</w:t>
      </w:r>
    </w:p>
    <w:p w:rsidR="00741F78" w:rsidRPr="00175622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175622">
        <w:rPr>
          <w:rFonts w:ascii="Times New Roman" w:hAnsi="Times New Roman"/>
          <w:sz w:val="28"/>
        </w:rPr>
        <w:t>Тонконоги и красивы, осторожны, боязливы,</w:t>
      </w:r>
    </w:p>
    <w:p w:rsidR="00741F78" w:rsidRPr="00175622" w:rsidRDefault="00741F78" w:rsidP="0095178B">
      <w:pPr>
        <w:contextualSpacing/>
        <w:jc w:val="center"/>
        <w:rPr>
          <w:rFonts w:ascii="Times New Roman" w:hAnsi="Times New Roman"/>
          <w:sz w:val="28"/>
        </w:rPr>
      </w:pPr>
      <w:r w:rsidRPr="00175622">
        <w:rPr>
          <w:rFonts w:ascii="Times New Roman" w:hAnsi="Times New Roman"/>
          <w:sz w:val="28"/>
        </w:rPr>
        <w:t>Шерсть короткая, рогаты, как же их зовут, ребята?</w:t>
      </w:r>
    </w:p>
    <w:p w:rsidR="00741F78" w:rsidRPr="00212800" w:rsidRDefault="00741F78" w:rsidP="0095178B">
      <w:pPr>
        <w:contextualSpacing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Это а</w:t>
      </w:r>
      <w:r w:rsidRPr="00175622">
        <w:rPr>
          <w:rFonts w:ascii="Times New Roman" w:hAnsi="Times New Roman"/>
          <w:sz w:val="28"/>
        </w:rPr>
        <w:t>нтилопы</w:t>
      </w:r>
      <w:r>
        <w:rPr>
          <w:rFonts w:ascii="Times New Roman" w:hAnsi="Times New Roman"/>
          <w:sz w:val="28"/>
        </w:rPr>
        <w:t xml:space="preserve">. Пьеса так и называется </w:t>
      </w:r>
      <w:r w:rsidRPr="00175622">
        <w:rPr>
          <w:rFonts w:ascii="Times New Roman" w:hAnsi="Times New Roman"/>
          <w:b/>
          <w:sz w:val="28"/>
        </w:rPr>
        <w:t>«Антилопы».</w:t>
      </w:r>
      <w:r w:rsidRPr="00175622">
        <w:rPr>
          <w:rFonts w:ascii="Times New Roman" w:hAnsi="Times New Roman"/>
          <w:sz w:val="28"/>
        </w:rPr>
        <w:t xml:space="preserve"> На</w:t>
      </w:r>
      <w:r>
        <w:rPr>
          <w:rFonts w:ascii="Times New Roman" w:hAnsi="Times New Roman"/>
          <w:sz w:val="28"/>
        </w:rPr>
        <w:t xml:space="preserve"> </w:t>
      </w:r>
      <w:r w:rsidRPr="00175622">
        <w:rPr>
          <w:rFonts w:ascii="Times New Roman" w:hAnsi="Times New Roman"/>
          <w:sz w:val="28"/>
        </w:rPr>
        <w:t xml:space="preserve"> карнавал примчались легконогие и грациозные антилопы. Очень изобретательно Сен-Санс передаёт в муз</w:t>
      </w:r>
      <w:r>
        <w:rPr>
          <w:rFonts w:ascii="Times New Roman" w:hAnsi="Times New Roman"/>
          <w:sz w:val="28"/>
        </w:rPr>
        <w:t>ыке их стремительный бег с помощью неистовых пассажей</w:t>
      </w:r>
      <w:r w:rsidRPr="00175622">
        <w:rPr>
          <w:rFonts w:ascii="Times New Roman" w:hAnsi="Times New Roman"/>
          <w:sz w:val="28"/>
        </w:rPr>
        <w:t xml:space="preserve"> фортепиано.</w:t>
      </w:r>
      <w:r>
        <w:rPr>
          <w:rFonts w:ascii="Times New Roman" w:hAnsi="Times New Roman"/>
          <w:sz w:val="28"/>
        </w:rPr>
        <w:t xml:space="preserve"> </w:t>
      </w:r>
    </w:p>
    <w:p w:rsidR="00741F78" w:rsidRDefault="00741F78" w:rsidP="0095178B">
      <w:pPr>
        <w:contextualSpacing/>
        <w:rPr>
          <w:rFonts w:ascii="Times New Roman" w:hAnsi="Times New Roman"/>
          <w:i/>
          <w:sz w:val="28"/>
        </w:rPr>
      </w:pPr>
      <w:r w:rsidRPr="00212800">
        <w:rPr>
          <w:rFonts w:ascii="Times New Roman" w:hAnsi="Times New Roman"/>
          <w:i/>
          <w:sz w:val="28"/>
        </w:rPr>
        <w:t>Послушай все три пьесы и постарайся их запомнить.</w:t>
      </w:r>
      <w:r>
        <w:rPr>
          <w:rFonts w:ascii="Times New Roman" w:hAnsi="Times New Roman"/>
          <w:i/>
          <w:sz w:val="28"/>
        </w:rPr>
        <w:t xml:space="preserve"> Если любишь рисовать, нарисуй кого-нибудь из персонажей прослушанных пьес.</w:t>
      </w:r>
    </w:p>
    <w:p w:rsidR="00741F78" w:rsidRPr="00212800" w:rsidRDefault="00741F78" w:rsidP="0095178B">
      <w:pPr>
        <w:contextualSpacing/>
        <w:rPr>
          <w:rFonts w:ascii="Times New Roman" w:hAnsi="Times New Roman"/>
          <w:i/>
          <w:sz w:val="28"/>
        </w:rPr>
      </w:pPr>
    </w:p>
    <w:p w:rsidR="00741F78" w:rsidRDefault="00741F78">
      <w:bookmarkStart w:id="0" w:name="_GoBack"/>
      <w:bookmarkEnd w:id="0"/>
    </w:p>
    <w:sectPr w:rsidR="00741F78" w:rsidSect="0095178B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F78" w:rsidRDefault="00741F78" w:rsidP="0095178B">
      <w:pPr>
        <w:spacing w:after="0" w:line="240" w:lineRule="auto"/>
      </w:pPr>
      <w:r>
        <w:separator/>
      </w:r>
    </w:p>
  </w:endnote>
  <w:endnote w:type="continuationSeparator" w:id="0">
    <w:p w:rsidR="00741F78" w:rsidRDefault="00741F78" w:rsidP="009517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F78" w:rsidRDefault="00741F78" w:rsidP="0095178B">
      <w:pPr>
        <w:spacing w:after="0" w:line="240" w:lineRule="auto"/>
      </w:pPr>
      <w:r>
        <w:separator/>
      </w:r>
    </w:p>
  </w:footnote>
  <w:footnote w:type="continuationSeparator" w:id="0">
    <w:p w:rsidR="00741F78" w:rsidRDefault="00741F78" w:rsidP="009517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F78" w:rsidRDefault="00741F78">
    <w:pPr>
      <w:pStyle w:val="Header"/>
      <w:jc w:val="center"/>
    </w:pPr>
    <w:fldSimple w:instr="PAGE   \* MERGEFORMAT">
      <w:r>
        <w:rPr>
          <w:noProof/>
        </w:rPr>
        <w:t>1</w:t>
      </w:r>
    </w:fldSimple>
  </w:p>
  <w:p w:rsidR="00741F78" w:rsidRDefault="00741F7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1633D"/>
    <w:rsid w:val="00047832"/>
    <w:rsid w:val="00175622"/>
    <w:rsid w:val="00212800"/>
    <w:rsid w:val="002D7BF9"/>
    <w:rsid w:val="00673EDA"/>
    <w:rsid w:val="0070610D"/>
    <w:rsid w:val="00741F78"/>
    <w:rsid w:val="007B4BD2"/>
    <w:rsid w:val="0081633D"/>
    <w:rsid w:val="008169F1"/>
    <w:rsid w:val="008467BE"/>
    <w:rsid w:val="00853EF9"/>
    <w:rsid w:val="0095178B"/>
    <w:rsid w:val="0096058B"/>
    <w:rsid w:val="009718C4"/>
    <w:rsid w:val="009D027E"/>
    <w:rsid w:val="00B54E76"/>
    <w:rsid w:val="00CE5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78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51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95178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951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95178B"/>
    <w:rPr>
      <w:rFonts w:cs="Times New Roman"/>
    </w:rPr>
  </w:style>
  <w:style w:type="paragraph" w:styleId="NoSpacing">
    <w:name w:val="No Spacing"/>
    <w:uiPriority w:val="99"/>
    <w:qFormat/>
    <w:rsid w:val="0095178B"/>
    <w:rPr>
      <w:lang w:eastAsia="en-US"/>
    </w:rPr>
  </w:style>
  <w:style w:type="character" w:customStyle="1" w:styleId="apple-converted-space">
    <w:name w:val="apple-converted-space"/>
    <w:uiPriority w:val="99"/>
    <w:rsid w:val="0095178B"/>
  </w:style>
  <w:style w:type="character" w:styleId="Hyperlink">
    <w:name w:val="Hyperlink"/>
    <w:basedOn w:val="DefaultParagraphFont"/>
    <w:uiPriority w:val="99"/>
    <w:semiHidden/>
    <w:rsid w:val="0095178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354</Words>
  <Characters>2020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2020-04-07T12:13:00Z</dcterms:created>
  <dcterms:modified xsi:type="dcterms:W3CDTF">2020-04-07T12:12:00Z</dcterms:modified>
</cp:coreProperties>
</file>